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4AA0A8E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0F507C41" w:rsidR="00DD47CE" w:rsidRPr="00AF038B" w:rsidRDefault="00AF038B">
      <w:pPr>
        <w:tabs>
          <w:tab w:val="left" w:pos="1242"/>
          <w:tab w:val="left" w:pos="1281"/>
          <w:tab w:val="left" w:pos="7450"/>
          <w:tab w:val="left" w:pos="7655"/>
        </w:tabs>
        <w:jc w:val="center"/>
        <w:rPr>
          <w:b/>
          <w:bCs/>
          <w:sz w:val="28"/>
        </w:rPr>
      </w:pPr>
      <w:r w:rsidRPr="00AF038B">
        <w:rPr>
          <w:b/>
          <w:bCs/>
        </w:rPr>
        <w:t>DĖL TURTO PRIPAŽINIMO NETINKAMU (NEGALIMU) NAUDOTI</w:t>
      </w:r>
    </w:p>
    <w:p w14:paraId="5D24124B" w14:textId="77777777" w:rsidR="00AF038B" w:rsidRDefault="00AF038B" w:rsidP="00AF038B">
      <w:pPr>
        <w:pStyle w:val="Antrat1"/>
        <w:numPr>
          <w:ilvl w:val="0"/>
          <w:numId w:val="0"/>
        </w:numPr>
        <w:jc w:val="center"/>
      </w:pPr>
    </w:p>
    <w:p w14:paraId="7F30C313" w14:textId="6FF3D289" w:rsidR="00AF038B" w:rsidRPr="00AF038B" w:rsidRDefault="00F9792D" w:rsidP="00F9792D">
      <w:pPr>
        <w:pStyle w:val="Antrat1"/>
        <w:numPr>
          <w:ilvl w:val="0"/>
          <w:numId w:val="0"/>
        </w:numPr>
        <w:tabs>
          <w:tab w:val="center" w:pos="4819"/>
          <w:tab w:val="left" w:pos="7035"/>
        </w:tabs>
      </w:pPr>
      <w:r>
        <w:tab/>
      </w:r>
      <w:r w:rsidR="00435ADB">
        <w:t>20</w:t>
      </w:r>
      <w:r w:rsidR="00E244C9">
        <w:t>2</w:t>
      </w:r>
      <w:r w:rsidR="00DD3F88">
        <w:t>3</w:t>
      </w:r>
      <w:r w:rsidR="00435ADB">
        <w:t xml:space="preserve"> m.</w:t>
      </w:r>
      <w:r w:rsidR="00ED5A7B">
        <w:t xml:space="preserve"> </w:t>
      </w:r>
      <w:r w:rsidR="00DD3F88">
        <w:t>vasario</w:t>
      </w:r>
      <w:r w:rsidR="00BD08FA">
        <w:t xml:space="preserve"> </w:t>
      </w:r>
      <w:r w:rsidR="00867EF7">
        <w:t xml:space="preserve"> </w:t>
      </w:r>
      <w:r w:rsidR="00435ADB">
        <w:t xml:space="preserve"> 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560252">
      <w:pPr>
        <w:tabs>
          <w:tab w:val="left" w:pos="1242"/>
          <w:tab w:val="left" w:pos="6804"/>
          <w:tab w:val="left" w:pos="7450"/>
        </w:tabs>
      </w:pPr>
    </w:p>
    <w:p w14:paraId="01E891B1" w14:textId="7472FE50" w:rsidR="00560252" w:rsidRDefault="00560252" w:rsidP="00560252">
      <w:pPr>
        <w:spacing w:line="360" w:lineRule="auto"/>
        <w:ind w:firstLine="720"/>
        <w:jc w:val="both"/>
      </w:pPr>
      <w:r>
        <w:t>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rajono savivaldybės tarybos 2005 m. rugsėjo 22 d. sprendimu Nr. T-242 „Dėl rajono savivaldybės ir valstybės turto pripažinimo nereikalingu arba netinkamu (negalimu) naudoti ir šio turto nurašymo tvarkos tvirtinimo“ patvirtinta Savivaldybės ir valstybės turto pripažinto nereikalingu arba netinkamu (negalimu) naudoti ir šio turto nurašymo tvarka (su vėlesniu rajono savivaldybės tarybos 2007 m. spalio 25 d. sprendimu Nr. T-230), bei atsižvelgdamas į Savivaldybei nuosavybės teise priklausančio nematerialiojo ir ilgalaikio bei trumpalaikio materialiojo ir nematerialiojo turto, šiuo metu valdomo savivaldybės administracijos, pripažinimo nereikalingu arba netinkamu (negalimu) naudoti komisijos 202</w:t>
      </w:r>
      <w:r w:rsidR="00DD3F88">
        <w:t>3</w:t>
      </w:r>
      <w:r>
        <w:t xml:space="preserve"> m. </w:t>
      </w:r>
      <w:r w:rsidR="00DD3F88">
        <w:t>vasario 20</w:t>
      </w:r>
      <w:r>
        <w:t xml:space="preserve"> d. pasiūlymą Nr. VL-</w:t>
      </w:r>
      <w:r w:rsidR="00DD3F88">
        <w:t>312</w:t>
      </w:r>
      <w:r>
        <w:t xml:space="preserve">, </w:t>
      </w:r>
    </w:p>
    <w:p w14:paraId="5229DAF0" w14:textId="3A7EC79F" w:rsidR="00560252" w:rsidRDefault="00560252" w:rsidP="00560252">
      <w:pPr>
        <w:spacing w:line="360" w:lineRule="auto"/>
        <w:ind w:firstLine="720"/>
        <w:jc w:val="both"/>
      </w:pPr>
      <w:r>
        <w:t xml:space="preserve">p r i p a ž į s t u netinkamu (negalimu) naudoti savivaldybės administracijos patikėjimo teise valdomą, savivaldybės administracijos balanse </w:t>
      </w:r>
      <w:r w:rsidR="00052686">
        <w:t>apskaitomą ilgalaikį ir trumpalaikį materialųjį ir nematerialųjį turtą (priedas)</w:t>
      </w:r>
      <w:r>
        <w:t>.</w:t>
      </w:r>
    </w:p>
    <w:p w14:paraId="2AC10667" w14:textId="77777777" w:rsidR="00560252" w:rsidRDefault="00560252" w:rsidP="00560252">
      <w:pPr>
        <w:spacing w:line="360" w:lineRule="auto"/>
        <w:ind w:firstLine="720"/>
        <w:jc w:val="both"/>
      </w:pPr>
      <w: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4A1F6666" w14:textId="77777777" w:rsidR="00560252" w:rsidRPr="00C31E0B" w:rsidRDefault="00560252" w:rsidP="00560252">
      <w:pPr>
        <w:spacing w:line="276" w:lineRule="auto"/>
        <w:ind w:firstLine="720"/>
        <w:jc w:val="both"/>
        <w:rPr>
          <w:rFonts w:eastAsia="Calibri"/>
          <w:szCs w:val="22"/>
          <w:lang w:eastAsia="en-US"/>
        </w:rPr>
      </w:pPr>
    </w:p>
    <w:p w14:paraId="31A82DBF" w14:textId="747E5182" w:rsidR="00560252" w:rsidRDefault="00560252" w:rsidP="00560252">
      <w:pPr>
        <w:spacing w:line="360" w:lineRule="auto"/>
        <w:jc w:val="both"/>
        <w:rPr>
          <w:szCs w:val="24"/>
        </w:rPr>
      </w:pPr>
      <w:r>
        <w:t>Administracijos direktorius</w:t>
      </w:r>
      <w:r>
        <w:tab/>
      </w:r>
      <w:r>
        <w:tab/>
      </w:r>
      <w:r>
        <w:tab/>
      </w:r>
      <w:r w:rsidRPr="005D72B6">
        <w:rPr>
          <w:szCs w:val="24"/>
        </w:rPr>
        <w:tab/>
      </w:r>
      <w:r w:rsidRPr="005D72B6">
        <w:rPr>
          <w:szCs w:val="24"/>
        </w:rPr>
        <w:tab/>
      </w:r>
      <w:r>
        <w:rPr>
          <w:szCs w:val="24"/>
        </w:rPr>
        <w:t xml:space="preserve">  </w:t>
      </w:r>
      <w:r w:rsidRPr="005D72B6">
        <w:rPr>
          <w:szCs w:val="24"/>
        </w:rPr>
        <w:tab/>
      </w:r>
      <w:r>
        <w:rPr>
          <w:szCs w:val="24"/>
        </w:rPr>
        <w:t>Dainius Grincevičius</w:t>
      </w:r>
    </w:p>
    <w:p w14:paraId="2D09D9AB" w14:textId="6DF04F42" w:rsidR="00052686" w:rsidRDefault="00052686" w:rsidP="00560252">
      <w:pPr>
        <w:spacing w:line="360" w:lineRule="auto"/>
        <w:jc w:val="both"/>
        <w:rPr>
          <w:szCs w:val="24"/>
        </w:rPr>
      </w:pPr>
    </w:p>
    <w:p w14:paraId="371D8486" w14:textId="0271D1BD" w:rsidR="00052686" w:rsidRDefault="00052686" w:rsidP="00560252">
      <w:pPr>
        <w:spacing w:line="360" w:lineRule="auto"/>
        <w:jc w:val="both"/>
        <w:rPr>
          <w:szCs w:val="24"/>
        </w:rPr>
      </w:pPr>
    </w:p>
    <w:p w14:paraId="6387F6F5" w14:textId="7219F0CA" w:rsidR="00052686" w:rsidRDefault="00052686" w:rsidP="00560252">
      <w:pPr>
        <w:spacing w:line="360" w:lineRule="auto"/>
        <w:jc w:val="both"/>
        <w:rPr>
          <w:szCs w:val="24"/>
        </w:rPr>
      </w:pPr>
    </w:p>
    <w:p w14:paraId="683779C7" w14:textId="77777777" w:rsidR="00052686" w:rsidRDefault="00052686" w:rsidP="00560252">
      <w:pPr>
        <w:spacing w:line="360" w:lineRule="auto"/>
        <w:jc w:val="both"/>
        <w:rPr>
          <w:szCs w:val="24"/>
        </w:rPr>
      </w:pPr>
    </w:p>
    <w:p w14:paraId="1BEFD84C" w14:textId="77777777" w:rsidR="00560252" w:rsidRPr="00040577" w:rsidRDefault="00560252" w:rsidP="00560252">
      <w:pPr>
        <w:jc w:val="both"/>
        <w:rPr>
          <w:szCs w:val="24"/>
          <w:lang w:val="en-US"/>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560252">
      <w:pPr>
        <w:jc w:val="both"/>
        <w:rPr>
          <w:szCs w:val="24"/>
        </w:rPr>
      </w:pPr>
      <w:r w:rsidRPr="00040577">
        <w:rPr>
          <w:szCs w:val="24"/>
        </w:rPr>
        <w:t xml:space="preserve">Biudžeto, turto ir strateginio planavimo skyriaus </w:t>
      </w:r>
    </w:p>
    <w:p w14:paraId="32E2EF8F" w14:textId="77777777" w:rsidR="00560252" w:rsidRDefault="00560252" w:rsidP="00560252">
      <w:pPr>
        <w:jc w:val="both"/>
        <w:rPr>
          <w:szCs w:val="24"/>
        </w:rPr>
      </w:pPr>
      <w:r w:rsidRPr="00040577">
        <w:rPr>
          <w:szCs w:val="24"/>
        </w:rPr>
        <w:t>vyriausioji specialistė</w:t>
      </w:r>
    </w:p>
    <w:p w14:paraId="470D0728" w14:textId="77777777" w:rsidR="00560252" w:rsidRPr="00040577" w:rsidRDefault="00560252" w:rsidP="00560252">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3FBE5F31" w:rsidR="00BD08FA" w:rsidRPr="00040577" w:rsidRDefault="00560252" w:rsidP="00560252">
      <w:pPr>
        <w:jc w:val="both"/>
        <w:rPr>
          <w:szCs w:val="24"/>
        </w:rPr>
      </w:pPr>
      <w:r w:rsidRPr="00040577">
        <w:rPr>
          <w:szCs w:val="24"/>
        </w:rPr>
        <w:t>202</w:t>
      </w:r>
      <w:r w:rsidR="00DD3F88">
        <w:rPr>
          <w:szCs w:val="24"/>
        </w:rPr>
        <w:t>3</w:t>
      </w:r>
      <w:r w:rsidRPr="00040577">
        <w:rPr>
          <w:szCs w:val="24"/>
        </w:rPr>
        <w:t>-</w:t>
      </w:r>
      <w:r>
        <w:rPr>
          <w:szCs w:val="24"/>
        </w:rPr>
        <w:t>0</w:t>
      </w:r>
      <w:r w:rsidR="00DD3F88">
        <w:rPr>
          <w:szCs w:val="24"/>
        </w:rPr>
        <w:t>2-22</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F901A" w14:textId="77777777" w:rsidR="00153B19" w:rsidRDefault="00153B19">
      <w:r>
        <w:separator/>
      </w:r>
    </w:p>
  </w:endnote>
  <w:endnote w:type="continuationSeparator" w:id="0">
    <w:p w14:paraId="4A973937" w14:textId="77777777" w:rsidR="00153B19" w:rsidRDefault="00153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6F38B" w14:textId="77777777" w:rsidR="00153B19" w:rsidRDefault="00153B19">
      <w:r>
        <w:separator/>
      </w:r>
    </w:p>
  </w:footnote>
  <w:footnote w:type="continuationSeparator" w:id="0">
    <w:p w14:paraId="25886E9A" w14:textId="77777777" w:rsidR="00153B19" w:rsidRDefault="00153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34778886">
    <w:abstractNumId w:val="7"/>
  </w:num>
  <w:num w:numId="2" w16cid:durableId="1462725739">
    <w:abstractNumId w:val="0"/>
  </w:num>
  <w:num w:numId="3" w16cid:durableId="2071149259">
    <w:abstractNumId w:val="3"/>
  </w:num>
  <w:num w:numId="4" w16cid:durableId="1829906016">
    <w:abstractNumId w:val="10"/>
  </w:num>
  <w:num w:numId="5" w16cid:durableId="313221502">
    <w:abstractNumId w:val="11"/>
  </w:num>
  <w:num w:numId="6" w16cid:durableId="989215628">
    <w:abstractNumId w:val="5"/>
  </w:num>
  <w:num w:numId="7" w16cid:durableId="1652362989">
    <w:abstractNumId w:val="4"/>
  </w:num>
  <w:num w:numId="8" w16cid:durableId="769815466">
    <w:abstractNumId w:val="8"/>
  </w:num>
  <w:num w:numId="9" w16cid:durableId="2000499617">
    <w:abstractNumId w:val="12"/>
  </w:num>
  <w:num w:numId="10" w16cid:durableId="1884243289">
    <w:abstractNumId w:val="2"/>
  </w:num>
  <w:num w:numId="11" w16cid:durableId="242449105">
    <w:abstractNumId w:val="6"/>
  </w:num>
  <w:num w:numId="12" w16cid:durableId="1310669841">
    <w:abstractNumId w:val="9"/>
  </w:num>
  <w:num w:numId="13" w16cid:durableId="192814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52686"/>
    <w:rsid w:val="000909F1"/>
    <w:rsid w:val="00091663"/>
    <w:rsid w:val="000970EC"/>
    <w:rsid w:val="000A41EC"/>
    <w:rsid w:val="000A61D7"/>
    <w:rsid w:val="000C5E59"/>
    <w:rsid w:val="000D1CE5"/>
    <w:rsid w:val="000E78FB"/>
    <w:rsid w:val="000F097C"/>
    <w:rsid w:val="00114B24"/>
    <w:rsid w:val="00117499"/>
    <w:rsid w:val="00132AB5"/>
    <w:rsid w:val="00140199"/>
    <w:rsid w:val="001470D7"/>
    <w:rsid w:val="00153B19"/>
    <w:rsid w:val="00166201"/>
    <w:rsid w:val="001829CD"/>
    <w:rsid w:val="001928FE"/>
    <w:rsid w:val="0019636F"/>
    <w:rsid w:val="001A0DC1"/>
    <w:rsid w:val="001B4074"/>
    <w:rsid w:val="001B4395"/>
    <w:rsid w:val="001C0A4F"/>
    <w:rsid w:val="001D2C8D"/>
    <w:rsid w:val="001D38EF"/>
    <w:rsid w:val="001D648F"/>
    <w:rsid w:val="001E7250"/>
    <w:rsid w:val="00214D83"/>
    <w:rsid w:val="00256442"/>
    <w:rsid w:val="002573C1"/>
    <w:rsid w:val="00261CBA"/>
    <w:rsid w:val="00274F78"/>
    <w:rsid w:val="002765E4"/>
    <w:rsid w:val="00284D63"/>
    <w:rsid w:val="0028720A"/>
    <w:rsid w:val="002B0425"/>
    <w:rsid w:val="002B159B"/>
    <w:rsid w:val="002D1ABA"/>
    <w:rsid w:val="002D3ABC"/>
    <w:rsid w:val="002F2407"/>
    <w:rsid w:val="002F7E56"/>
    <w:rsid w:val="00313CF0"/>
    <w:rsid w:val="00316788"/>
    <w:rsid w:val="00322B1F"/>
    <w:rsid w:val="00323D64"/>
    <w:rsid w:val="003256FC"/>
    <w:rsid w:val="00330C0F"/>
    <w:rsid w:val="00342E29"/>
    <w:rsid w:val="003539C6"/>
    <w:rsid w:val="003565B7"/>
    <w:rsid w:val="003909D3"/>
    <w:rsid w:val="003A095C"/>
    <w:rsid w:val="003A0C31"/>
    <w:rsid w:val="003E2CBB"/>
    <w:rsid w:val="003F491F"/>
    <w:rsid w:val="00434111"/>
    <w:rsid w:val="00435ADB"/>
    <w:rsid w:val="00467E61"/>
    <w:rsid w:val="00475817"/>
    <w:rsid w:val="004C4343"/>
    <w:rsid w:val="00521D86"/>
    <w:rsid w:val="00536F07"/>
    <w:rsid w:val="005479E9"/>
    <w:rsid w:val="00551097"/>
    <w:rsid w:val="00560252"/>
    <w:rsid w:val="0056231E"/>
    <w:rsid w:val="00565A23"/>
    <w:rsid w:val="005730A1"/>
    <w:rsid w:val="00582540"/>
    <w:rsid w:val="00583E25"/>
    <w:rsid w:val="00590287"/>
    <w:rsid w:val="005B40A6"/>
    <w:rsid w:val="005B6BC0"/>
    <w:rsid w:val="00610881"/>
    <w:rsid w:val="00615D04"/>
    <w:rsid w:val="00627FD0"/>
    <w:rsid w:val="00676D26"/>
    <w:rsid w:val="006774AD"/>
    <w:rsid w:val="00682353"/>
    <w:rsid w:val="0068472A"/>
    <w:rsid w:val="00686DC9"/>
    <w:rsid w:val="006B68B6"/>
    <w:rsid w:val="006C20B9"/>
    <w:rsid w:val="006C3374"/>
    <w:rsid w:val="006E68A4"/>
    <w:rsid w:val="0070001E"/>
    <w:rsid w:val="00703D35"/>
    <w:rsid w:val="00771644"/>
    <w:rsid w:val="007810A9"/>
    <w:rsid w:val="007C536E"/>
    <w:rsid w:val="007C61E5"/>
    <w:rsid w:val="007D2969"/>
    <w:rsid w:val="007E58B6"/>
    <w:rsid w:val="007E6F3E"/>
    <w:rsid w:val="007F30DC"/>
    <w:rsid w:val="007F3451"/>
    <w:rsid w:val="007F5959"/>
    <w:rsid w:val="007F6AD4"/>
    <w:rsid w:val="00831332"/>
    <w:rsid w:val="00837442"/>
    <w:rsid w:val="00841333"/>
    <w:rsid w:val="00866B67"/>
    <w:rsid w:val="00867EF7"/>
    <w:rsid w:val="0088205B"/>
    <w:rsid w:val="00883391"/>
    <w:rsid w:val="008B5248"/>
    <w:rsid w:val="008C1B78"/>
    <w:rsid w:val="008C5124"/>
    <w:rsid w:val="008D3989"/>
    <w:rsid w:val="008E0791"/>
    <w:rsid w:val="008F230F"/>
    <w:rsid w:val="008F4809"/>
    <w:rsid w:val="009635E6"/>
    <w:rsid w:val="009736DB"/>
    <w:rsid w:val="0098205C"/>
    <w:rsid w:val="009A679F"/>
    <w:rsid w:val="009B6BBF"/>
    <w:rsid w:val="009C4EAB"/>
    <w:rsid w:val="009F065C"/>
    <w:rsid w:val="00A31501"/>
    <w:rsid w:val="00A71C4D"/>
    <w:rsid w:val="00A87B40"/>
    <w:rsid w:val="00AA730B"/>
    <w:rsid w:val="00AB7836"/>
    <w:rsid w:val="00AC7986"/>
    <w:rsid w:val="00AD3DDD"/>
    <w:rsid w:val="00AD5D5E"/>
    <w:rsid w:val="00AE2242"/>
    <w:rsid w:val="00AE5EF1"/>
    <w:rsid w:val="00AE7378"/>
    <w:rsid w:val="00AF038B"/>
    <w:rsid w:val="00B00892"/>
    <w:rsid w:val="00B03C14"/>
    <w:rsid w:val="00B06792"/>
    <w:rsid w:val="00B62B96"/>
    <w:rsid w:val="00B75F85"/>
    <w:rsid w:val="00B8436F"/>
    <w:rsid w:val="00B94215"/>
    <w:rsid w:val="00BB2048"/>
    <w:rsid w:val="00BB6F1E"/>
    <w:rsid w:val="00BD08FA"/>
    <w:rsid w:val="00BD536B"/>
    <w:rsid w:val="00BD56ED"/>
    <w:rsid w:val="00BE1E33"/>
    <w:rsid w:val="00BE4C6A"/>
    <w:rsid w:val="00BE6D25"/>
    <w:rsid w:val="00C2225A"/>
    <w:rsid w:val="00C22844"/>
    <w:rsid w:val="00C31E0B"/>
    <w:rsid w:val="00C42E05"/>
    <w:rsid w:val="00C838D9"/>
    <w:rsid w:val="00C84A75"/>
    <w:rsid w:val="00C8703D"/>
    <w:rsid w:val="00C921BD"/>
    <w:rsid w:val="00C97FAC"/>
    <w:rsid w:val="00CA67DC"/>
    <w:rsid w:val="00CA6ECE"/>
    <w:rsid w:val="00CF292A"/>
    <w:rsid w:val="00D149D5"/>
    <w:rsid w:val="00D20B94"/>
    <w:rsid w:val="00D53B4F"/>
    <w:rsid w:val="00D66758"/>
    <w:rsid w:val="00D95655"/>
    <w:rsid w:val="00D96480"/>
    <w:rsid w:val="00DA5845"/>
    <w:rsid w:val="00DD3F88"/>
    <w:rsid w:val="00DD47CE"/>
    <w:rsid w:val="00DE0540"/>
    <w:rsid w:val="00E10458"/>
    <w:rsid w:val="00E244C9"/>
    <w:rsid w:val="00E54D59"/>
    <w:rsid w:val="00E5608E"/>
    <w:rsid w:val="00E67284"/>
    <w:rsid w:val="00E710BC"/>
    <w:rsid w:val="00E918BB"/>
    <w:rsid w:val="00E938D1"/>
    <w:rsid w:val="00EA1455"/>
    <w:rsid w:val="00EA35B2"/>
    <w:rsid w:val="00EB6C84"/>
    <w:rsid w:val="00EC4D40"/>
    <w:rsid w:val="00ED113F"/>
    <w:rsid w:val="00ED5A7B"/>
    <w:rsid w:val="00EE2869"/>
    <w:rsid w:val="00EE2CE3"/>
    <w:rsid w:val="00F01EF6"/>
    <w:rsid w:val="00F06B84"/>
    <w:rsid w:val="00F203CB"/>
    <w:rsid w:val="00F21DB9"/>
    <w:rsid w:val="00F308BF"/>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2</Pages>
  <Words>1357</Words>
  <Characters>774</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2127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3</cp:revision>
  <cp:lastPrinted>2021-02-18T14:25:00Z</cp:lastPrinted>
  <dcterms:created xsi:type="dcterms:W3CDTF">2023-02-22T06:06:00Z</dcterms:created>
  <dcterms:modified xsi:type="dcterms:W3CDTF">2023-02-22T06:09:00Z</dcterms:modified>
</cp:coreProperties>
</file>